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59B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</w:p>
    <w:p w:rsidR="00E1759B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Проект «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  <w:t>Минем өем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»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  <w:t xml:space="preserve"> -  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«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  <w:t>Мой дом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»</w:t>
      </w: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для детей с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  <w:t>редней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 xml:space="preserve"> группы</w:t>
      </w: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по УМК «Татарча сөйләшәбез»</w:t>
      </w: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«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  <w:lang w:val="tt-RU"/>
        </w:rPr>
        <w:t>Говорим по - татарски</w:t>
      </w:r>
      <w:r w:rsidRPr="000A0D76">
        <w:rPr>
          <w:rFonts w:ascii="Times New Roman" w:hAnsi="Times New Roman" w:cs="Times New Roman"/>
          <w:b/>
          <w:bCs/>
          <w:color w:val="0070C0"/>
          <w:sz w:val="44"/>
          <w:szCs w:val="44"/>
        </w:rPr>
        <w:t>»</w:t>
      </w: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color w:val="0070C0"/>
          <w:sz w:val="44"/>
          <w:szCs w:val="44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sz w:val="36"/>
          <w:szCs w:val="36"/>
          <w:lang w:val="tt-RU"/>
        </w:rPr>
        <w:sectPr w:rsidR="00E1759B" w:rsidRPr="002E66B3" w:rsidSect="000A0D76"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E1759B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“Ипи –Хлеб”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Әби: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Син кем?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Мияу: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Мин Мияу.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Әби: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Мияу, мә ипи.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Мияу: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Рәхмәт.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“Алма-Яблоко”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Бабай: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Син кем?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Акбай: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Мин Акбай.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Бабай: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Акбай, мә алма.</w:t>
      </w:r>
    </w:p>
    <w:p w:rsidR="00E1759B" w:rsidRPr="000A0D76" w:rsidRDefault="00E1759B" w:rsidP="002E66B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Акбай: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Рәхмәт.</w:t>
      </w: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  <w:sectPr w:rsidR="00E1759B" w:rsidRPr="002E66B3" w:rsidSect="000A0D76">
          <w:type w:val="continuous"/>
          <w:pgSz w:w="11907" w:h="8391" w:orient="landscape" w:code="11"/>
          <w:pgMar w:top="284" w:right="1134" w:bottom="567" w:left="1134" w:header="709" w:footer="709" w:gutter="0"/>
          <w:cols w:space="708"/>
          <w:docGrid w:linePitch="360"/>
        </w:sectPr>
      </w:pP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“Сөт. Чәй- Молоко.Чай”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Наши</w:t>
      </w: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</w:rPr>
        <w:t xml:space="preserve"> друзья Акбай и Мияу угощаются.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</w:rPr>
        <w:t>Давайте, спросим, что они пью</w:t>
      </w: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т</w:t>
      </w: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</w:rPr>
        <w:t>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Акбай, бу нәрсә?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Акбай: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Чәй.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Мияу, бу нәрсә?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Сөт.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t xml:space="preserve">        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“Утыр-Садись”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Мияу, кил монда, утыр.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Мә, ипи аша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Рәхмәт. Ипи тәмле.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Акбай кил монда, утыр.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Мә, алма аша</w:t>
      </w:r>
      <w:r w:rsidRPr="000A0D76"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  <w:t>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Мияу: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Рәхмәт. Алма тәмле.</w:t>
      </w: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sectPr w:rsidR="00E1759B" w:rsidRPr="002E66B3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“Ю-мой”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  <w:sectPr w:rsidR="00E1759B" w:rsidRPr="000A0D76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туп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машина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курчак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куян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алма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аю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песи 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Ю, ю, ю – эт ю.</w:t>
      </w: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  <w:sectPr w:rsidR="00E1759B" w:rsidRPr="002E66B3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Default="00E1759B" w:rsidP="000A0D76">
      <w:pPr>
        <w:spacing w:after="0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E1759B" w:rsidRDefault="00E1759B" w:rsidP="000A0D76">
      <w:pPr>
        <w:spacing w:after="0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“Магазин игрушек”</w:t>
      </w:r>
    </w:p>
    <w:p w:rsidR="00E1759B" w:rsidRPr="000A0D76" w:rsidRDefault="00E1759B" w:rsidP="000A0D76">
      <w:pPr>
        <w:spacing w:after="0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“Уенчыклар кибете”</w:t>
      </w:r>
    </w:p>
    <w:p w:rsidR="00E1759B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Акбай: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Исәнме, Мияу.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Исәнме, Акбай.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Акбай: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Хәлләр ничек?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Әйбәт.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Акбай: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Аю бир.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Нинди аю?</w:t>
      </w:r>
    </w:p>
    <w:p w:rsidR="00E1759B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</w:p>
    <w:p w:rsidR="00E1759B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</w:pP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Акбай: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Зур аю.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Мә, зур аю.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Акбай: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Рәхмәт.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Сау бул, Акбай.</w:t>
      </w:r>
    </w:p>
    <w:p w:rsidR="00E1759B" w:rsidRPr="000A0D76" w:rsidRDefault="00E1759B" w:rsidP="000A0D76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Мияу: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 xml:space="preserve"> Сау бул, Мияу.</w:t>
      </w:r>
    </w:p>
    <w:p w:rsidR="00E1759B" w:rsidRPr="000A0D76" w:rsidRDefault="00E1759B" w:rsidP="002E66B3">
      <w:pPr>
        <w:spacing w:after="0" w:line="360" w:lineRule="auto"/>
        <w:rPr>
          <w:rFonts w:ascii="Times New Roman" w:hAnsi="Times New Roman" w:cs="Times New Roman"/>
          <w:color w:val="0070C0"/>
          <w:sz w:val="28"/>
          <w:szCs w:val="28"/>
          <w:lang w:val="tt-RU"/>
        </w:rPr>
      </w:pPr>
      <w:r w:rsidRPr="000A0D76">
        <w:rPr>
          <w:rFonts w:ascii="Times New Roman" w:hAnsi="Times New Roman" w:cs="Times New Roman"/>
          <w:color w:val="0070C0"/>
          <w:sz w:val="28"/>
          <w:szCs w:val="28"/>
          <w:lang w:val="tt-RU"/>
        </w:rPr>
        <w:t xml:space="preserve">       </w:t>
      </w:r>
    </w:p>
    <w:p w:rsidR="00E1759B" w:rsidRPr="000A0D76" w:rsidRDefault="00E1759B" w:rsidP="002E66B3">
      <w:pPr>
        <w:spacing w:after="0" w:line="360" w:lineRule="auto"/>
        <w:rPr>
          <w:rFonts w:ascii="Times New Roman" w:hAnsi="Times New Roman" w:cs="Times New Roman"/>
          <w:color w:val="0070C0"/>
          <w:sz w:val="28"/>
          <w:szCs w:val="28"/>
          <w:lang w:val="tt-RU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num="2" w:space="708"/>
          <w:docGrid w:linePitch="360"/>
        </w:sectPr>
      </w:pPr>
    </w:p>
    <w:p w:rsidR="00E1759B" w:rsidRPr="002E66B3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lang w:val="tt-RU"/>
        </w:rPr>
      </w:pPr>
    </w:p>
    <w:p w:rsidR="00E1759B" w:rsidRDefault="00E1759B" w:rsidP="002E66B3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Default="00E1759B" w:rsidP="00043CD1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  <w:lang w:val="tt-RU"/>
        </w:rPr>
      </w:pPr>
    </w:p>
    <w:p w:rsidR="00E1759B" w:rsidRDefault="00E1759B" w:rsidP="00904AB7">
      <w:pPr>
        <w:spacing w:after="0" w:line="360" w:lineRule="auto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sectPr w:rsidR="00E1759B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space="708"/>
          <w:docGrid w:linePitch="360"/>
        </w:sectPr>
      </w:pP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“Уйна-Играй”</w:t>
      </w: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Бу нәрсә?</w:t>
      </w: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Акбай: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Курчак.</w:t>
      </w: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>- Мә, курчак, уйна!</w:t>
      </w: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color w:val="0070C0"/>
          <w:sz w:val="36"/>
          <w:szCs w:val="36"/>
          <w:lang w:val="tt-RU"/>
        </w:rPr>
        <w:t xml:space="preserve">Акбай: </w:t>
      </w: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Рәхмәт.</w:t>
      </w: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</w:p>
    <w:p w:rsidR="00E1759B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“Әйе - юк”</w:t>
      </w:r>
    </w:p>
    <w:p w:rsidR="00E1759B" w:rsidRPr="000A0D76" w:rsidRDefault="00E1759B" w:rsidP="00904AB7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b/>
          <w:bCs/>
          <w:i/>
          <w:iCs/>
          <w:color w:val="0070C0"/>
          <w:sz w:val="36"/>
          <w:szCs w:val="36"/>
          <w:lang w:val="tt-RU"/>
        </w:rPr>
        <w:t>“Да - нет”</w:t>
      </w:r>
    </w:p>
    <w:p w:rsidR="00E1759B" w:rsidRPr="000A0D76" w:rsidRDefault="00E1759B" w:rsidP="00904AB7">
      <w:pPr>
        <w:spacing w:after="0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-  Туп матур?</w:t>
      </w:r>
    </w:p>
    <w:p w:rsidR="00E1759B" w:rsidRPr="000A0D76" w:rsidRDefault="00E1759B" w:rsidP="00904AB7">
      <w:pPr>
        <w:spacing w:after="0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-  Әйе, туп матур.</w:t>
      </w:r>
    </w:p>
    <w:p w:rsidR="00E1759B" w:rsidRPr="000A0D76" w:rsidRDefault="00E1759B" w:rsidP="00904AB7">
      <w:pPr>
        <w:spacing w:after="0"/>
        <w:jc w:val="center"/>
        <w:rPr>
          <w:rFonts w:ascii="Times New Roman" w:hAnsi="Times New Roman" w:cs="Times New Roman"/>
          <w:i/>
          <w:iCs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-  Куян зур?</w:t>
      </w:r>
    </w:p>
    <w:p w:rsidR="00E1759B" w:rsidRPr="000A0D76" w:rsidRDefault="00E1759B" w:rsidP="00904AB7">
      <w:pPr>
        <w:spacing w:after="0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- Юк, куян кеченә.</w:t>
      </w:r>
    </w:p>
    <w:p w:rsidR="00E1759B" w:rsidRPr="000A0D76" w:rsidRDefault="00E1759B" w:rsidP="00904AB7">
      <w:pPr>
        <w:spacing w:after="0"/>
        <w:jc w:val="center"/>
        <w:rPr>
          <w:rFonts w:ascii="Times New Roman" w:hAnsi="Times New Roman" w:cs="Times New Roman"/>
          <w:color w:val="0070C0"/>
          <w:sz w:val="36"/>
          <w:szCs w:val="36"/>
          <w:lang w:val="tt-RU"/>
        </w:rPr>
        <w:sectPr w:rsidR="00E1759B" w:rsidRPr="000A0D76" w:rsidSect="000A0D76">
          <w:type w:val="continuous"/>
          <w:pgSz w:w="11907" w:h="8391" w:orient="landscape" w:code="11"/>
          <w:pgMar w:top="1134" w:right="1134" w:bottom="1134" w:left="1134" w:header="709" w:footer="709" w:gutter="0"/>
          <w:cols w:num="2" w:space="708"/>
          <w:docGrid w:linePitch="360"/>
        </w:sectPr>
      </w:pPr>
      <w:r w:rsidRPr="000A0D76">
        <w:rPr>
          <w:rFonts w:ascii="Times New Roman" w:hAnsi="Times New Roman" w:cs="Times New Roman"/>
          <w:color w:val="0070C0"/>
          <w:sz w:val="36"/>
          <w:szCs w:val="36"/>
          <w:lang w:val="tt-RU"/>
        </w:rPr>
        <w:t>-  Курчак чиста (пычрак)?  Әйе, курчак чиста (пычрак)</w:t>
      </w:r>
    </w:p>
    <w:p w:rsidR="00E1759B" w:rsidRPr="000A0D76" w:rsidRDefault="00E1759B" w:rsidP="002E66B3">
      <w:pPr>
        <w:spacing w:after="0"/>
        <w:rPr>
          <w:rFonts w:ascii="Times New Roman" w:hAnsi="Times New Roman" w:cs="Times New Roman"/>
          <w:color w:val="0070C0"/>
          <w:sz w:val="28"/>
          <w:szCs w:val="28"/>
          <w:lang w:val="tt-RU"/>
        </w:rPr>
      </w:pPr>
    </w:p>
    <w:sectPr w:rsidR="00E1759B" w:rsidRPr="000A0D76" w:rsidSect="000A0D76">
      <w:type w:val="continuous"/>
      <w:pgSz w:w="11907" w:h="8391" w:orient="landscape" w:code="11"/>
      <w:pgMar w:top="1134" w:right="1134" w:bottom="1134" w:left="1134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21E0"/>
    <w:rsid w:val="00001545"/>
    <w:rsid w:val="000356C3"/>
    <w:rsid w:val="00043CD1"/>
    <w:rsid w:val="00066118"/>
    <w:rsid w:val="00097105"/>
    <w:rsid w:val="000A0D76"/>
    <w:rsid w:val="000D75DE"/>
    <w:rsid w:val="000E38B3"/>
    <w:rsid w:val="001476D0"/>
    <w:rsid w:val="0022234D"/>
    <w:rsid w:val="002C7FE1"/>
    <w:rsid w:val="002E66B3"/>
    <w:rsid w:val="00357352"/>
    <w:rsid w:val="003F3C07"/>
    <w:rsid w:val="004A5887"/>
    <w:rsid w:val="0053173A"/>
    <w:rsid w:val="006121E0"/>
    <w:rsid w:val="00660466"/>
    <w:rsid w:val="00770B42"/>
    <w:rsid w:val="00876BB1"/>
    <w:rsid w:val="008A74D1"/>
    <w:rsid w:val="00904AB7"/>
    <w:rsid w:val="00A03135"/>
    <w:rsid w:val="00A27B45"/>
    <w:rsid w:val="00A472E5"/>
    <w:rsid w:val="00A96285"/>
    <w:rsid w:val="00E1759B"/>
    <w:rsid w:val="00E17D3E"/>
    <w:rsid w:val="00F25086"/>
    <w:rsid w:val="00F36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34D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45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2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57</TotalTime>
  <Pages>7</Pages>
  <Words>182</Words>
  <Characters>1039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Admin</cp:lastModifiedBy>
  <cp:revision>17</cp:revision>
  <dcterms:created xsi:type="dcterms:W3CDTF">2013-02-14T16:54:00Z</dcterms:created>
  <dcterms:modified xsi:type="dcterms:W3CDTF">2017-02-18T10:07:00Z</dcterms:modified>
</cp:coreProperties>
</file>